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55F22" w14:textId="77777777" w:rsidR="00236505" w:rsidRPr="00C44387" w:rsidRDefault="00602A5A" w:rsidP="00033549">
      <w:pPr>
        <w:tabs>
          <w:tab w:val="left" w:pos="993"/>
        </w:tabs>
        <w:rPr>
          <w:rFonts w:ascii="Arial" w:hAnsi="Arial" w:cs="Arial"/>
          <w:lang w:val="de-CH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2DDD6D" wp14:editId="3E945E4A">
                <wp:simplePos x="0" y="0"/>
                <wp:positionH relativeFrom="column">
                  <wp:posOffset>-86182</wp:posOffset>
                </wp:positionH>
                <wp:positionV relativeFrom="paragraph">
                  <wp:posOffset>-33063</wp:posOffset>
                </wp:positionV>
                <wp:extent cx="6440069" cy="5610"/>
                <wp:effectExtent l="0" t="0" r="37465" b="3302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30725F" id="Gerader Verbinder 19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.8pt,-2.6pt" to="500.3pt,-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" strokecolor="black [3213]"/>
            </w:pict>
          </mc:Fallback>
        </mc:AlternateContent>
      </w:r>
    </w:p>
    <w:p w14:paraId="516F87FF" w14:textId="77777777" w:rsidR="0067170B" w:rsidRPr="00C44387" w:rsidRDefault="0067170B" w:rsidP="00033549">
      <w:pPr>
        <w:tabs>
          <w:tab w:val="left" w:pos="993"/>
        </w:tabs>
        <w:rPr>
          <w:rFonts w:ascii="Arial" w:hAnsi="Arial" w:cs="Arial"/>
          <w:lang w:val="de-CH"/>
        </w:rPr>
      </w:pPr>
    </w:p>
    <w:p w14:paraId="3EC12A03" w14:textId="77777777" w:rsidR="00A60B5C" w:rsidRPr="00EA1CA1" w:rsidRDefault="003B6C40" w:rsidP="004E6A99">
      <w:pPr>
        <w:widowControl w:val="0"/>
        <w:tabs>
          <w:tab w:val="left" w:pos="851"/>
          <w:tab w:val="left" w:pos="1134"/>
        </w:tabs>
        <w:autoSpaceDE w:val="0"/>
        <w:autoSpaceDN w:val="0"/>
        <w:adjustRightInd w:val="0"/>
        <w:spacing w:before="80" w:after="80"/>
        <w:rPr>
          <w:rFonts w:ascii="Arial" w:hAnsi="Arial" w:cs="Arial"/>
          <w:b/>
          <w:bCs/>
          <w:sz w:val="40"/>
          <w:szCs w:val="40"/>
        </w:rPr>
      </w:pPr>
      <w:r w:rsidRPr="00EA1CA1">
        <w:rPr>
          <w:rFonts w:ascii="Arial" w:hAnsi="Arial" w:cs="Arial"/>
          <w:b/>
          <w:bCs/>
          <w:sz w:val="40"/>
          <w:szCs w:val="40"/>
        </w:rPr>
        <w:t>Matchballspende 1. Mannschaft</w:t>
      </w:r>
    </w:p>
    <w:p w14:paraId="13758FE8" w14:textId="77777777" w:rsidR="00A60B5C" w:rsidRPr="00EA1CA1" w:rsidRDefault="003B6C40" w:rsidP="003B6C40">
      <w:pPr>
        <w:rPr>
          <w:rFonts w:ascii="Arial" w:hAnsi="Arial" w:cs="Arial"/>
          <w:b/>
          <w:sz w:val="40"/>
          <w:szCs w:val="40"/>
        </w:rPr>
      </w:pPr>
      <w:r w:rsidRPr="00EA1CA1">
        <w:rPr>
          <w:rFonts w:ascii="Arial" w:hAnsi="Arial" w:cs="Arial"/>
          <w:b/>
          <w:sz w:val="40"/>
          <w:szCs w:val="40"/>
        </w:rPr>
        <w:t>1.Liga Classic</w:t>
      </w:r>
    </w:p>
    <w:p w14:paraId="201E7074" w14:textId="77777777" w:rsidR="00A60B5C" w:rsidRPr="00A60B5C" w:rsidRDefault="00A60B5C" w:rsidP="00A60B5C">
      <w:pPr>
        <w:rPr>
          <w:rFonts w:ascii="Arial" w:hAnsi="Arial" w:cs="Arial"/>
        </w:rPr>
      </w:pPr>
    </w:p>
    <w:p w14:paraId="4ACCDC52" w14:textId="2C1328B7" w:rsidR="00A60B5C" w:rsidRPr="00EA1CA1" w:rsidRDefault="00903937" w:rsidP="00A60B5C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Ja, ich/wir werden in der Saison 202</w:t>
      </w:r>
      <w:r w:rsidR="00591019">
        <w:rPr>
          <w:rFonts w:ascii="Arial" w:hAnsi="Arial" w:cs="Arial"/>
          <w:sz w:val="22"/>
          <w:szCs w:val="22"/>
        </w:rPr>
        <w:t>6</w:t>
      </w:r>
      <w:r w:rsidRPr="00EA1CA1">
        <w:rPr>
          <w:rFonts w:ascii="Arial" w:hAnsi="Arial" w:cs="Arial"/>
          <w:sz w:val="22"/>
          <w:szCs w:val="22"/>
        </w:rPr>
        <w:t>/202</w:t>
      </w:r>
      <w:r w:rsidR="00591019">
        <w:rPr>
          <w:rFonts w:ascii="Arial" w:hAnsi="Arial" w:cs="Arial"/>
          <w:sz w:val="22"/>
          <w:szCs w:val="22"/>
        </w:rPr>
        <w:t>7</w:t>
      </w:r>
    </w:p>
    <w:p w14:paraId="302D08E3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4ABAB0CD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für CHF</w:t>
      </w:r>
      <w:r w:rsidR="00EA1CA1">
        <w:rPr>
          <w:rFonts w:ascii="Arial" w:hAnsi="Arial" w:cs="Arial"/>
          <w:sz w:val="22"/>
          <w:szCs w:val="22"/>
        </w:rPr>
        <w:t xml:space="preserve">    </w:t>
      </w:r>
      <w:r w:rsidRPr="00EA1CA1">
        <w:rPr>
          <w:rFonts w:ascii="Arial" w:hAnsi="Arial" w:cs="Arial"/>
          <w:sz w:val="22"/>
          <w:szCs w:val="22"/>
        </w:rPr>
        <w:t xml:space="preserve"> ____________________</w:t>
      </w:r>
      <w:r w:rsidR="00EA1CA1">
        <w:rPr>
          <w:rFonts w:ascii="Arial" w:hAnsi="Arial" w:cs="Arial"/>
          <w:sz w:val="22"/>
          <w:szCs w:val="22"/>
        </w:rPr>
        <w:t>___</w:t>
      </w:r>
      <w:r w:rsidRPr="00EA1CA1">
        <w:rPr>
          <w:rFonts w:ascii="Arial" w:hAnsi="Arial" w:cs="Arial"/>
          <w:sz w:val="22"/>
          <w:szCs w:val="22"/>
        </w:rPr>
        <w:t>_________________________________________________</w:t>
      </w:r>
    </w:p>
    <w:p w14:paraId="771D751F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</w:p>
    <w:p w14:paraId="40231F7F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für die angekreuzten Spiele einen Matchball für die </w:t>
      </w:r>
      <w:r w:rsidRPr="00EA1CA1">
        <w:rPr>
          <w:rFonts w:ascii="Arial" w:hAnsi="Arial" w:cs="Arial"/>
          <w:b/>
          <w:sz w:val="22"/>
          <w:szCs w:val="22"/>
        </w:rPr>
        <w:t>1. Mannschaft</w:t>
      </w:r>
      <w:r w:rsidRPr="00EA1CA1">
        <w:rPr>
          <w:rFonts w:ascii="Arial" w:hAnsi="Arial" w:cs="Arial"/>
          <w:sz w:val="22"/>
          <w:szCs w:val="22"/>
        </w:rPr>
        <w:t xml:space="preserve"> spenden.</w:t>
      </w:r>
    </w:p>
    <w:p w14:paraId="1E7C2115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Ein Matchball kostet </w:t>
      </w:r>
      <w:r w:rsidRPr="00EA1CA1">
        <w:rPr>
          <w:rFonts w:ascii="Arial" w:hAnsi="Arial" w:cs="Arial"/>
          <w:b/>
          <w:sz w:val="22"/>
          <w:szCs w:val="22"/>
        </w:rPr>
        <w:t>CHF 100.–</w:t>
      </w:r>
      <w:r w:rsidRPr="00EA1CA1">
        <w:rPr>
          <w:rFonts w:ascii="Arial" w:hAnsi="Arial" w:cs="Arial"/>
          <w:sz w:val="22"/>
          <w:szCs w:val="22"/>
        </w:rPr>
        <w:t xml:space="preserve"> pro Spiel</w:t>
      </w:r>
    </w:p>
    <w:p w14:paraId="1B0DE338" w14:textId="77777777" w:rsidR="00A60B5C" w:rsidRPr="00A60B5C" w:rsidRDefault="00A60B5C" w:rsidP="00A60B5C">
      <w:pPr>
        <w:rPr>
          <w:rFonts w:ascii="Arial" w:hAnsi="Arial" w:cs="Arial"/>
        </w:rPr>
      </w:pPr>
    </w:p>
    <w:p w14:paraId="7ED2A4D8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720AF9F0" w14:textId="6AD2F076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8085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418"/>
        <w:gridCol w:w="1275"/>
        <w:gridCol w:w="4688"/>
      </w:tblGrid>
      <w:tr w:rsidR="00D37088" w:rsidRPr="00EA1CA1" w14:paraId="0AA89872" w14:textId="77777777" w:rsidTr="00EA1CA1">
        <w:trPr>
          <w:trHeight w:val="510"/>
        </w:trPr>
        <w:tc>
          <w:tcPr>
            <w:tcW w:w="704" w:type="dxa"/>
          </w:tcPr>
          <w:p w14:paraId="2A23559D" w14:textId="223FB05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F1FF7E" wp14:editId="0220457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3" name="Rechtec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A946705" id="Rechteck 3" o:spid="_x0000_s1026" style="position:absolute;margin-left:4.9pt;margin-top:.1pt;width:14.1pt;height:11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28983164" w14:textId="627C3C01" w:rsidR="00903937" w:rsidRPr="00EA1CA1" w:rsidRDefault="005E7176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D37088">
              <w:rPr>
                <w:rFonts w:ascii="Arial" w:hAnsi="Arial" w:cs="Arial"/>
                <w:sz w:val="22"/>
                <w:szCs w:val="22"/>
              </w:rPr>
              <w:t>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71AB9C7F" w14:textId="17EBDC87" w:rsidR="00903937" w:rsidRPr="00EA1CA1" w:rsidRDefault="00602A5A" w:rsidP="00A6400F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F9FA5CD" w14:textId="47128380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="005E7176">
              <w:rPr>
                <w:rFonts w:ascii="Arial" w:hAnsi="Arial" w:cs="Arial"/>
                <w:sz w:val="22"/>
                <w:szCs w:val="22"/>
              </w:rPr>
              <w:t>–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37088">
              <w:rPr>
                <w:rFonts w:ascii="Arial" w:hAnsi="Arial" w:cs="Arial"/>
                <w:sz w:val="22"/>
                <w:szCs w:val="22"/>
              </w:rPr>
              <w:t>SR Delémont</w:t>
            </w:r>
          </w:p>
        </w:tc>
      </w:tr>
      <w:tr w:rsidR="00055F63" w:rsidRPr="00EA1CA1" w14:paraId="4BEC4724" w14:textId="77777777" w:rsidTr="00EA1CA1">
        <w:trPr>
          <w:trHeight w:val="510"/>
        </w:trPr>
        <w:tc>
          <w:tcPr>
            <w:tcW w:w="704" w:type="dxa"/>
          </w:tcPr>
          <w:p w14:paraId="4AD94E0B" w14:textId="55F2AAA8" w:rsidR="00055F63" w:rsidRPr="00EA1CA1" w:rsidRDefault="00055F63" w:rsidP="00A60B5C">
            <w:pPr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D2323D0" wp14:editId="3244CC65">
                      <wp:simplePos x="0" y="0"/>
                      <wp:positionH relativeFrom="column">
                        <wp:posOffset>57776</wp:posOffset>
                      </wp:positionH>
                      <wp:positionV relativeFrom="paragraph">
                        <wp:posOffset>18197</wp:posOffset>
                      </wp:positionV>
                      <wp:extent cx="179070" cy="151130"/>
                      <wp:effectExtent l="0" t="0" r="11430" b="20320"/>
                      <wp:wrapNone/>
                      <wp:docPr id="1573417544" name="Rechteck 15734175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99D36A" id="Rechteck 1573417544" o:spid="_x0000_s1026" style="position:absolute;margin-left:4.55pt;margin-top:1.45pt;width:14.1pt;height:11.9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0D93E101" w14:textId="5AFCE5EA" w:rsidR="00055F63" w:rsidRDefault="00055F63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16.08.2026</w:t>
            </w:r>
          </w:p>
        </w:tc>
        <w:tc>
          <w:tcPr>
            <w:tcW w:w="1275" w:type="dxa"/>
          </w:tcPr>
          <w:p w14:paraId="7D2B9124" w14:textId="27CC5EDE" w:rsidR="00055F63" w:rsidRPr="00EA1CA1" w:rsidRDefault="00055F63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16:00 Uhr</w:t>
            </w:r>
          </w:p>
        </w:tc>
        <w:tc>
          <w:tcPr>
            <w:tcW w:w="4688" w:type="dxa"/>
          </w:tcPr>
          <w:p w14:paraId="0B6C119C" w14:textId="31DB8C83" w:rsidR="00055F63" w:rsidRPr="00055F63" w:rsidRDefault="00055F63" w:rsidP="005E7176">
            <w:pPr>
              <w:rPr>
                <w:rFonts w:ascii="Symbol" w:hAnsi="Symbo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FC Black Stars – FC Concordia Basel</w:t>
            </w:r>
          </w:p>
        </w:tc>
      </w:tr>
      <w:tr w:rsidR="00D37088" w:rsidRPr="00EA1CA1" w14:paraId="4E8B35DE" w14:textId="77777777" w:rsidTr="00EA1CA1">
        <w:trPr>
          <w:trHeight w:val="510"/>
        </w:trPr>
        <w:tc>
          <w:tcPr>
            <w:tcW w:w="704" w:type="dxa"/>
          </w:tcPr>
          <w:p w14:paraId="00ED01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71BF06" wp14:editId="067C708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514" cy="151465"/>
                      <wp:effectExtent l="0" t="0" r="11430" b="20320"/>
                      <wp:wrapNone/>
                      <wp:docPr id="5" name="Rechtec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514" cy="15146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2A3026C" id="Rechteck 5" o:spid="_x0000_s1026" style="position:absolute;margin-left:4.9pt;margin-top:.1pt;width:14.15pt;height:1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1F565BDB" w14:textId="2D06742B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D37088">
              <w:rPr>
                <w:rFonts w:ascii="Arial" w:hAnsi="Arial" w:cs="Arial"/>
                <w:sz w:val="22"/>
                <w:szCs w:val="22"/>
              </w:rPr>
              <w:t>2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8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4F0EA558" w14:textId="14DCA59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0F3DE6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0 Uhr</w:t>
            </w:r>
          </w:p>
        </w:tc>
        <w:tc>
          <w:tcPr>
            <w:tcW w:w="4688" w:type="dxa"/>
          </w:tcPr>
          <w:p w14:paraId="7FE9FC91" w14:textId="45FDCC25" w:rsidR="00903937" w:rsidRPr="00EA1CA1" w:rsidRDefault="005E7176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P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proofErr w:type="spellStart"/>
            <w:r w:rsidR="00D37088">
              <w:rPr>
                <w:rFonts w:ascii="Arial" w:hAnsi="Arial" w:cs="Arial"/>
                <w:sz w:val="22"/>
                <w:szCs w:val="22"/>
              </w:rPr>
              <w:t>Courtételle</w:t>
            </w:r>
            <w:proofErr w:type="spellEnd"/>
          </w:p>
        </w:tc>
      </w:tr>
      <w:tr w:rsidR="00D37088" w:rsidRPr="00EA1CA1" w14:paraId="779A7B8A" w14:textId="77777777" w:rsidTr="00EA1CA1">
        <w:trPr>
          <w:trHeight w:val="510"/>
        </w:trPr>
        <w:tc>
          <w:tcPr>
            <w:tcW w:w="704" w:type="dxa"/>
          </w:tcPr>
          <w:p w14:paraId="4D9E74C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DF87E58" wp14:editId="6EF4ECDC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6" name="Rechtec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08945C" id="Rechteck 6" o:spid="_x0000_s1026" style="position:absolute;margin-left:4.9pt;margin-top:.1pt;width:14.1pt;height:11.9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jkdFm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2F26B5A" w14:textId="36ADA812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D37088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390D47F8" w14:textId="20CA86CE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0F3DE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4D8EBAA0" w14:textId="1D58402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D37088">
              <w:rPr>
                <w:rFonts w:ascii="Arial" w:hAnsi="Arial" w:cs="Arial"/>
                <w:sz w:val="22"/>
                <w:szCs w:val="22"/>
              </w:rPr>
              <w:t>FC Wohlen</w:t>
            </w:r>
          </w:p>
        </w:tc>
      </w:tr>
      <w:tr w:rsidR="00D37088" w:rsidRPr="00EA1CA1" w14:paraId="66FA0E06" w14:textId="77777777" w:rsidTr="00EA1CA1">
        <w:trPr>
          <w:trHeight w:val="510"/>
        </w:trPr>
        <w:tc>
          <w:tcPr>
            <w:tcW w:w="704" w:type="dxa"/>
          </w:tcPr>
          <w:p w14:paraId="7C826127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0E9E06F" wp14:editId="452FB89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8" name="Rechtec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BA1386" id="Rechteck 8" o:spid="_x0000_s1026" style="position:absolute;margin-left:4.9pt;margin-top:.1pt;width:14.1pt;height:11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BaYxPwmgIAAIs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30D61778" w14:textId="42EE2FE3" w:rsidR="00903937" w:rsidRPr="00EA1CA1" w:rsidRDefault="00D37088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204F2BA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1849EC47" w14:textId="2E8F47F3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D37088">
              <w:rPr>
                <w:rFonts w:ascii="Arial" w:hAnsi="Arial" w:cs="Arial"/>
                <w:sz w:val="22"/>
                <w:szCs w:val="22"/>
              </w:rPr>
              <w:t>Thun U21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D37088" w:rsidRPr="00EA1CA1" w14:paraId="2AF62C82" w14:textId="77777777" w:rsidTr="00EA1CA1">
        <w:trPr>
          <w:trHeight w:val="510"/>
        </w:trPr>
        <w:tc>
          <w:tcPr>
            <w:tcW w:w="704" w:type="dxa"/>
          </w:tcPr>
          <w:p w14:paraId="21F8D8C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24CC150" wp14:editId="52CA799D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0" name="Rechtec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4D476C2" id="Rechteck 10" o:spid="_x0000_s1026" style="position:absolute;margin-left:4.9pt;margin-top:.1pt;width:14.1pt;height:11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10Cmg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Akm10CmgIAAI0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2A1AAB4" w14:textId="3D70D516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F1E95C0" w14:textId="1BF179D1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0363E934" w14:textId="66D10F7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FC </w:t>
            </w:r>
            <w:r w:rsidR="00D37088">
              <w:rPr>
                <w:rFonts w:ascii="Arial" w:hAnsi="Arial" w:cs="Arial"/>
                <w:sz w:val="22"/>
                <w:szCs w:val="22"/>
              </w:rPr>
              <w:t>Bassecourt</w:t>
            </w:r>
          </w:p>
        </w:tc>
      </w:tr>
      <w:tr w:rsidR="00D37088" w:rsidRPr="00EA1CA1" w14:paraId="4DD39D9D" w14:textId="77777777" w:rsidTr="00EA1CA1">
        <w:trPr>
          <w:trHeight w:val="510"/>
        </w:trPr>
        <w:tc>
          <w:tcPr>
            <w:tcW w:w="704" w:type="dxa"/>
          </w:tcPr>
          <w:p w14:paraId="41164F0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76C018" wp14:editId="3CA84B4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5" name="Rechtec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0012FC" id="Rechteck 15" o:spid="_x0000_s1026" style="position:absolute;margin-left:4.9pt;margin-top:.1pt;width:14.1pt;height:11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cZmw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lVQ3GZ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0FE32E58" w14:textId="60696BD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1975952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4EE8A375" w14:textId="4887F1A1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S</w:t>
            </w:r>
            <w:r w:rsidR="00D37088">
              <w:rPr>
                <w:rFonts w:ascii="Arial" w:hAnsi="Arial" w:cs="Arial"/>
                <w:sz w:val="22"/>
                <w:szCs w:val="22"/>
              </w:rPr>
              <w:t>olothurn</w:t>
            </w:r>
          </w:p>
        </w:tc>
      </w:tr>
      <w:tr w:rsidR="00D37088" w:rsidRPr="00EA1CA1" w14:paraId="6C389C93" w14:textId="77777777" w:rsidTr="00EA1CA1">
        <w:trPr>
          <w:trHeight w:val="510"/>
        </w:trPr>
        <w:tc>
          <w:tcPr>
            <w:tcW w:w="704" w:type="dxa"/>
          </w:tcPr>
          <w:p w14:paraId="36154F02" w14:textId="5AF7F325" w:rsidR="00961D39" w:rsidRPr="00EA1CA1" w:rsidRDefault="00961D39" w:rsidP="00A60B5C">
            <w:pPr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7537C78D" wp14:editId="1F5DF649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2" name="Rechtec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56CC13E" id="Rechteck 2" o:spid="_x0000_s1026" style="position:absolute;margin-left:4.9pt;margin-top:.1pt;width:14.1pt;height:11.9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gDBcO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A84E2DB" w14:textId="3CEB22BF" w:rsidR="00961D39" w:rsidRDefault="00D37088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7325D4">
              <w:rPr>
                <w:rFonts w:ascii="Arial" w:hAnsi="Arial" w:cs="Arial"/>
                <w:sz w:val="22"/>
                <w:szCs w:val="22"/>
              </w:rPr>
              <w:t>1</w:t>
            </w:r>
            <w:r w:rsidR="00961D39">
              <w:rPr>
                <w:rFonts w:ascii="Arial" w:hAnsi="Arial" w:cs="Arial"/>
                <w:sz w:val="22"/>
                <w:szCs w:val="22"/>
              </w:rPr>
              <w:t>.1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961D39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75" w:type="dxa"/>
          </w:tcPr>
          <w:p w14:paraId="06FFD151" w14:textId="2AD1C289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C0D8E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:00</w:t>
            </w:r>
            <w:r w:rsidR="00EA71E7">
              <w:rPr>
                <w:rFonts w:ascii="Arial" w:hAnsi="Arial" w:cs="Arial"/>
                <w:sz w:val="22"/>
                <w:szCs w:val="22"/>
              </w:rPr>
              <w:t xml:space="preserve"> Uhr</w:t>
            </w:r>
          </w:p>
        </w:tc>
        <w:tc>
          <w:tcPr>
            <w:tcW w:w="4688" w:type="dxa"/>
          </w:tcPr>
          <w:p w14:paraId="1F0DB72B" w14:textId="08F72054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– </w:t>
            </w:r>
            <w:r w:rsidR="00D37088">
              <w:rPr>
                <w:rFonts w:ascii="Arial" w:hAnsi="Arial" w:cs="Arial"/>
                <w:sz w:val="22"/>
                <w:szCs w:val="22"/>
              </w:rPr>
              <w:t>FC Muri-</w:t>
            </w:r>
            <w:proofErr w:type="spellStart"/>
            <w:r w:rsidR="00D37088">
              <w:rPr>
                <w:rFonts w:ascii="Arial" w:hAnsi="Arial" w:cs="Arial"/>
                <w:sz w:val="22"/>
                <w:szCs w:val="22"/>
              </w:rPr>
              <w:t>Gümlingen</w:t>
            </w:r>
            <w:proofErr w:type="spellEnd"/>
          </w:p>
        </w:tc>
      </w:tr>
      <w:tr w:rsidR="00D37088" w:rsidRPr="00EA1CA1" w14:paraId="7F727123" w14:textId="77777777" w:rsidTr="00EA1CA1">
        <w:trPr>
          <w:trHeight w:val="510"/>
        </w:trPr>
        <w:tc>
          <w:tcPr>
            <w:tcW w:w="704" w:type="dxa"/>
          </w:tcPr>
          <w:p w14:paraId="4A526F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A561691" wp14:editId="72BE072A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6" name="Rechtec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8DF32A" id="Rechteck 16" o:spid="_x0000_s1026" style="position:absolute;margin-left:4.9pt;margin-top:.1pt;width:14.1pt;height:11.9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+hEREJ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7837EBC" w14:textId="2AF363AA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4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AA1D5E0" w14:textId="7EB6BD33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D96DB93" w14:textId="00B67E3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D37088">
              <w:rPr>
                <w:rFonts w:ascii="Arial" w:hAnsi="Arial" w:cs="Arial"/>
                <w:sz w:val="22"/>
                <w:szCs w:val="22"/>
              </w:rPr>
              <w:t>S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C </w:t>
            </w:r>
            <w:r w:rsidR="00D37088">
              <w:rPr>
                <w:rFonts w:ascii="Arial" w:hAnsi="Arial" w:cs="Arial"/>
                <w:sz w:val="22"/>
                <w:szCs w:val="22"/>
              </w:rPr>
              <w:t>Buochs</w:t>
            </w:r>
          </w:p>
        </w:tc>
      </w:tr>
    </w:tbl>
    <w:p w14:paraId="621D28C8" w14:textId="77777777" w:rsidR="00EA1CA1" w:rsidRPr="00EA1CA1" w:rsidRDefault="00EA1CA1" w:rsidP="00A60B5C">
      <w:pPr>
        <w:rPr>
          <w:rFonts w:ascii="Arial" w:hAnsi="Arial" w:cs="Arial"/>
          <w:sz w:val="22"/>
          <w:szCs w:val="22"/>
        </w:rPr>
      </w:pPr>
    </w:p>
    <w:p w14:paraId="13B26237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Firma:</w:t>
      </w:r>
      <w:r w:rsidR="00EA1CA1" w:rsidRP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</w:t>
      </w:r>
    </w:p>
    <w:p w14:paraId="3D6E9E7D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D44610" wp14:editId="7E908C6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0" name="Gerader Verbinde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15F02C" id="Gerader Verbinder 20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2Ap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EXyOGFpRo+A&#10;Ik/lB+Beu3yiNxJqCLGh+Du3w7MXww5z16NCm7/UDxuLuKdZXBgTk3S5vrmheX3kTNLb+3VdKKsr&#10;NmBMj+Aty4eWG+1y66IRx08xUT4KvYTka+Oyjd7o7kEbU5y8NHBnkB0FjTuNda6acM+iyMvIKvcy&#10;VV9O6WRgYv0KiuSgeuuSvSzilVNICS5deI2j6AxTVMEMXP4beI7PUChL+j/gGVEye5dmsNXO49+y&#10;X6VQU/xFganvLMHed6cy1yINbVtR7vxn5HV+7hf49f/d/gI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NYPYCn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57C2F853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Verantwortliche Person:</w:t>
      </w:r>
    </w:p>
    <w:p w14:paraId="6DBD7CF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A666AC4" wp14:editId="161A88B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1" name="Gerader Verbinde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CD379" id="Gerader Verbinder 21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D7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FVz5oSlGT0C&#10;ijyVH4B77fKJ3kioIcSG4u/cDs9eDDvMXY8Kbf5SP2ws4p5mcWFMTNLl+uaG5vWRM0lv79d10b66&#10;YgPG9AjesnxoudEuty4acfwUE+Wj0EtIvjYu2+iN7h60McXJSwN3BtlR0LjTWKom3LMo8jKyyr1M&#10;1ZdTOhmYWL+CIjmo3rpkL4t45RRSgksXXuMoOsMUVTADl/8GnuMzFMqS/g94RpTM3qUZbLXz+Lfs&#10;VynUFH9RYOo7S7D33anMtUhD21YUP/8ZeZ2f+wV+/X+3vwA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BIJ0Pv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196FF064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proofErr w:type="spellStart"/>
      <w:r w:rsidRPr="00EA1CA1">
        <w:rPr>
          <w:rFonts w:ascii="Arial" w:hAnsi="Arial" w:cs="Arial"/>
          <w:sz w:val="22"/>
          <w:szCs w:val="22"/>
        </w:rPr>
        <w:t>Strasse</w:t>
      </w:r>
      <w:proofErr w:type="spellEnd"/>
      <w:r w:rsidRPr="00EA1CA1">
        <w:rPr>
          <w:rFonts w:ascii="Arial" w:hAnsi="Arial" w:cs="Arial"/>
          <w:sz w:val="22"/>
          <w:szCs w:val="22"/>
        </w:rPr>
        <w:t xml:space="preserve">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</w:t>
      </w:r>
      <w:proofErr w:type="spellStart"/>
      <w:r w:rsidRPr="00EA1CA1">
        <w:rPr>
          <w:rFonts w:ascii="Arial" w:hAnsi="Arial" w:cs="Arial"/>
          <w:sz w:val="22"/>
          <w:szCs w:val="22"/>
        </w:rPr>
        <w:t>Tel.Nr</w:t>
      </w:r>
      <w:proofErr w:type="spellEnd"/>
      <w:r w:rsidRPr="00EA1CA1">
        <w:rPr>
          <w:rFonts w:ascii="Arial" w:hAnsi="Arial" w:cs="Arial"/>
          <w:sz w:val="22"/>
          <w:szCs w:val="22"/>
        </w:rPr>
        <w:t>.:</w:t>
      </w:r>
    </w:p>
    <w:p w14:paraId="7665EC1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FABD94" wp14:editId="384790F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2" name="Gerader Verbinde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EF8CE9" id="Gerader Verbinder 22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HFX0g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LXizAlLM3oE&#10;FHkqPwD32uUTvZFQQ4gNxd+5HZ69GHaYux4V2vylfthYxD3N4sKYmKTL9c0NzesjZ5Le3q/ron11&#10;xQaM6RG8ZfnQcqNdbl004vgpJspHoZeQfG1cttEb3T1oY4qTlwbuDLKjoHGnsc5VE+5ZFHkZWeVe&#10;purLKZ0MTKxfQZEcVG9dspdFvHIKKcGlC69xFJ1hiiqYgct/A8/xGQplSf8HPCNKZu/SDLbaefxb&#10;9qsUaoq/KDD1nSXY++5U5lqkoW0ryp3/jLzOz/0Cv/6/21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AfBHFX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3F1F1E4C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PLZ: </w:t>
      </w:r>
      <w:r w:rsidR="00EA1CA1">
        <w:rPr>
          <w:rFonts w:ascii="Arial" w:hAnsi="Arial" w:cs="Arial"/>
          <w:sz w:val="22"/>
          <w:szCs w:val="22"/>
        </w:rPr>
        <w:t xml:space="preserve">                            </w:t>
      </w:r>
      <w:r w:rsidRPr="00EA1CA1">
        <w:rPr>
          <w:rFonts w:ascii="Arial" w:hAnsi="Arial" w:cs="Arial"/>
          <w:sz w:val="22"/>
          <w:szCs w:val="22"/>
        </w:rPr>
        <w:t>Ort:</w:t>
      </w:r>
    </w:p>
    <w:p w14:paraId="27DA31D6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91F28F" wp14:editId="761317B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3" name="Gerader Verbinde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8BB17D" id="Gerader Verbinder 23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DbAsGF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78B6AB9E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Datum: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</w:t>
      </w:r>
      <w:r w:rsidRPr="00EA1CA1">
        <w:rPr>
          <w:rFonts w:ascii="Arial" w:hAnsi="Arial" w:cs="Arial"/>
          <w:sz w:val="22"/>
          <w:szCs w:val="22"/>
        </w:rPr>
        <w:t>Unterschrift:</w:t>
      </w:r>
    </w:p>
    <w:p w14:paraId="12E2B42D" w14:textId="026001FD" w:rsidR="00A60B5C" w:rsidRPr="00EA1CA1" w:rsidRDefault="00EA1CA1" w:rsidP="00A60B5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581910F" wp14:editId="6E020A7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4" name="Gerader Verbinde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DD7EE" id="Gerader Verbinder 24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" strokecolor="black [3213]"/>
            </w:pict>
          </mc:Fallback>
        </mc:AlternateContent>
      </w:r>
    </w:p>
    <w:p w14:paraId="66A81B98" w14:textId="46A572A3" w:rsidR="00A60B5C" w:rsidRPr="00A60B5C" w:rsidRDefault="00A60B5C" w:rsidP="00A60B5C">
      <w:pPr>
        <w:rPr>
          <w:rFonts w:ascii="Arial" w:hAnsi="Arial" w:cs="Arial"/>
        </w:rPr>
      </w:pPr>
    </w:p>
    <w:p w14:paraId="5A377394" w14:textId="75D2D2F8" w:rsidR="00903937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 xml:space="preserve">Der Talon retour an FC Black Stars, </w:t>
      </w:r>
      <w:r w:rsidR="006C0D8E">
        <w:rPr>
          <w:rFonts w:ascii="Arial" w:hAnsi="Arial" w:cs="Arial"/>
          <w:b/>
          <w:sz w:val="22"/>
          <w:szCs w:val="22"/>
        </w:rPr>
        <w:t>Buschweilerweg 45</w:t>
      </w:r>
      <w:r w:rsidRPr="00EA1CA1">
        <w:rPr>
          <w:rFonts w:ascii="Arial" w:hAnsi="Arial" w:cs="Arial"/>
          <w:b/>
          <w:sz w:val="22"/>
          <w:szCs w:val="22"/>
        </w:rPr>
        <w:t>, 4</w:t>
      </w:r>
      <w:r w:rsidR="006C0D8E">
        <w:rPr>
          <w:rFonts w:ascii="Arial" w:hAnsi="Arial" w:cs="Arial"/>
          <w:b/>
          <w:sz w:val="22"/>
          <w:szCs w:val="22"/>
        </w:rPr>
        <w:t>055</w:t>
      </w:r>
      <w:r w:rsidRPr="00EA1CA1">
        <w:rPr>
          <w:rFonts w:ascii="Arial" w:hAnsi="Arial" w:cs="Arial"/>
          <w:b/>
          <w:sz w:val="22"/>
          <w:szCs w:val="22"/>
        </w:rPr>
        <w:t xml:space="preserve"> B</w:t>
      </w:r>
      <w:r w:rsidR="006C0D8E">
        <w:rPr>
          <w:rFonts w:ascii="Arial" w:hAnsi="Arial" w:cs="Arial"/>
          <w:b/>
          <w:sz w:val="22"/>
          <w:szCs w:val="22"/>
        </w:rPr>
        <w:t>asel</w:t>
      </w:r>
      <w:r w:rsidRPr="00EA1CA1">
        <w:rPr>
          <w:rFonts w:ascii="Arial" w:hAnsi="Arial" w:cs="Arial"/>
          <w:b/>
          <w:sz w:val="22"/>
          <w:szCs w:val="22"/>
        </w:rPr>
        <w:t xml:space="preserve"> oder</w:t>
      </w:r>
    </w:p>
    <w:p w14:paraId="1C59DB0C" w14:textId="2D57C248" w:rsidR="00A60B5C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>per E-Mail an</w:t>
      </w:r>
      <w:r w:rsidR="00EA1CA1">
        <w:rPr>
          <w:rFonts w:ascii="Arial" w:hAnsi="Arial" w:cs="Arial"/>
          <w:b/>
          <w:sz w:val="22"/>
          <w:szCs w:val="22"/>
        </w:rPr>
        <w:t>:</w:t>
      </w:r>
      <w:r w:rsidRPr="00EA1CA1">
        <w:rPr>
          <w:rFonts w:ascii="Arial" w:hAnsi="Arial" w:cs="Arial"/>
          <w:b/>
          <w:sz w:val="22"/>
          <w:szCs w:val="22"/>
        </w:rPr>
        <w:t xml:space="preserve"> fae.peter@bluewin.ch</w:t>
      </w:r>
    </w:p>
    <w:p w14:paraId="742F0710" w14:textId="77777777" w:rsidR="00E22B2C" w:rsidRDefault="00E22B2C" w:rsidP="00A60B5C">
      <w:pPr>
        <w:rPr>
          <w:rFonts w:ascii="Arial" w:hAnsi="Arial" w:cs="Arial"/>
        </w:rPr>
      </w:pPr>
    </w:p>
    <w:p w14:paraId="09E9CE86" w14:textId="4ECEF237" w:rsidR="00B87686" w:rsidRDefault="00E22B2C" w:rsidP="00A60B5C">
      <w:pPr>
        <w:rPr>
          <w:rFonts w:ascii="Arial" w:hAnsi="Arial" w:cs="Arial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10525BC" wp14:editId="4C943D57">
                <wp:simplePos x="0" y="0"/>
                <wp:positionH relativeFrom="margin">
                  <wp:posOffset>0</wp:posOffset>
                </wp:positionH>
                <wp:positionV relativeFrom="paragraph">
                  <wp:posOffset>20955</wp:posOffset>
                </wp:positionV>
                <wp:extent cx="6440069" cy="5610"/>
                <wp:effectExtent l="0" t="0" r="37465" b="33020"/>
                <wp:wrapNone/>
                <wp:docPr id="1342786766" name="Gerader Verbinder 1342786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482AFA" id="Gerader Verbinder 1342786766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.65pt" to="507.1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" strokecolor="black [3213]">
                <w10:wrap anchorx="margin"/>
              </v:line>
            </w:pict>
          </mc:Fallback>
        </mc:AlternateContent>
      </w:r>
    </w:p>
    <w:p w14:paraId="6920CF8C" w14:textId="092D177A" w:rsidR="00B87686" w:rsidRPr="00A60B5C" w:rsidRDefault="00B87686" w:rsidP="00A60B5C">
      <w:pPr>
        <w:rPr>
          <w:rFonts w:ascii="Arial" w:hAnsi="Arial" w:cs="Arial"/>
        </w:rPr>
      </w:pPr>
      <w:r w:rsidRPr="00E22B2C">
        <w:rPr>
          <w:rFonts w:ascii="Arial" w:hAnsi="Arial" w:cs="Arial"/>
          <w:color w:val="A6A6A6" w:themeColor="background1" w:themeShade="A6"/>
        </w:rPr>
        <w:lastRenderedPageBreak/>
        <w:t>Raiffeisenbank Allschwil, IBAN: CH25 8080 8005 7485 6953 3</w:t>
      </w:r>
      <w:r w:rsidR="00E22B2C">
        <w:rPr>
          <w:rFonts w:ascii="Arial" w:hAnsi="Arial" w:cs="Arial"/>
        </w:rPr>
        <w:t xml:space="preserve">     </w:t>
      </w:r>
      <w:r w:rsidR="00E22B2C">
        <w:rPr>
          <w:noProof/>
        </w:rPr>
        <w:drawing>
          <wp:inline distT="0" distB="0" distL="0" distR="0" wp14:anchorId="2E15230F" wp14:editId="5D58D687">
            <wp:extent cx="620973" cy="623160"/>
            <wp:effectExtent l="0" t="0" r="8255" b="5715"/>
            <wp:docPr id="9694861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486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2403" cy="6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7686" w:rsidRPr="00A60B5C" w:rsidSect="00A60B5C">
      <w:headerReference w:type="default" r:id="rId9"/>
      <w:footerReference w:type="default" r:id="rId10"/>
      <w:pgSz w:w="11906" w:h="16838" w:code="9"/>
      <w:pgMar w:top="714" w:right="748" w:bottom="737" w:left="1134" w:header="697" w:footer="3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4D2C9" w14:textId="77777777" w:rsidR="00465E29" w:rsidRDefault="00465E29">
      <w:r>
        <w:separator/>
      </w:r>
    </w:p>
  </w:endnote>
  <w:endnote w:type="continuationSeparator" w:id="0">
    <w:p w14:paraId="163A25F1" w14:textId="77777777" w:rsidR="00465E29" w:rsidRDefault="00465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FD43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  <w:p w14:paraId="6091DDF6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3DC6E" w14:textId="77777777" w:rsidR="00465E29" w:rsidRDefault="00465E29">
      <w:r>
        <w:separator/>
      </w:r>
    </w:p>
  </w:footnote>
  <w:footnote w:type="continuationSeparator" w:id="0">
    <w:p w14:paraId="73F221E9" w14:textId="77777777" w:rsidR="00465E29" w:rsidRDefault="00465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78035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noProof/>
        <w:color w:val="000000" w:themeColor="text1"/>
        <w:lang w:eastAsia="de-CH"/>
      </w:rPr>
      <w:drawing>
        <wp:anchor distT="0" distB="0" distL="114300" distR="114300" simplePos="0" relativeHeight="251683328" behindDoc="1" locked="0" layoutInCell="1" allowOverlap="1" wp14:anchorId="49025AEB" wp14:editId="7A66C5E7">
          <wp:simplePos x="0" y="0"/>
          <wp:positionH relativeFrom="column">
            <wp:posOffset>-53340</wp:posOffset>
          </wp:positionH>
          <wp:positionV relativeFrom="paragraph">
            <wp:posOffset>-156845</wp:posOffset>
          </wp:positionV>
          <wp:extent cx="4400550" cy="914400"/>
          <wp:effectExtent l="19050" t="0" r="0" b="0"/>
          <wp:wrapNone/>
          <wp:docPr id="37" name="Bild 26" descr="Briefkop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Briefkop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4000"/>
                  <a:stretch>
                    <a:fillRect/>
                  </a:stretch>
                </pic:blipFill>
                <pic:spPr bwMode="auto">
                  <a:xfrm>
                    <a:off x="0" y="0"/>
                    <a:ext cx="440055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EDE4E8A" w14:textId="358D321D" w:rsidR="00C44387" w:rsidRPr="00A72A3B" w:rsidRDefault="00E61115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Buschweilerweg</w:t>
    </w:r>
    <w:r w:rsidR="00B06E1F">
      <w:rPr>
        <w:rFonts w:ascii="Arial Narrow" w:hAnsi="Arial Narrow" w:cs="Arial"/>
        <w:color w:val="000000" w:themeColor="text1"/>
      </w:rPr>
      <w:t xml:space="preserve"> </w:t>
    </w:r>
    <w:r>
      <w:rPr>
        <w:rFonts w:ascii="Arial Narrow" w:hAnsi="Arial Narrow" w:cs="Arial"/>
        <w:color w:val="000000" w:themeColor="text1"/>
      </w:rPr>
      <w:t>45</w:t>
    </w:r>
    <w:r w:rsidR="00B06E1F">
      <w:rPr>
        <w:rFonts w:ascii="Arial Narrow" w:hAnsi="Arial Narrow" w:cs="Arial"/>
        <w:color w:val="000000" w:themeColor="text1"/>
      </w:rPr>
      <w:t>, 4</w:t>
    </w:r>
    <w:r>
      <w:rPr>
        <w:rFonts w:ascii="Arial Narrow" w:hAnsi="Arial Narrow" w:cs="Arial"/>
        <w:color w:val="000000" w:themeColor="text1"/>
      </w:rPr>
      <w:t>055</w:t>
    </w:r>
    <w:r w:rsidR="00B06E1F">
      <w:rPr>
        <w:rFonts w:ascii="Arial Narrow" w:hAnsi="Arial Narrow" w:cs="Arial"/>
        <w:color w:val="000000" w:themeColor="text1"/>
      </w:rPr>
      <w:t xml:space="preserve"> B</w:t>
    </w:r>
    <w:r>
      <w:rPr>
        <w:rFonts w:ascii="Arial Narrow" w:hAnsi="Arial Narrow" w:cs="Arial"/>
        <w:color w:val="000000" w:themeColor="text1"/>
      </w:rPr>
      <w:t>asel</w:t>
    </w:r>
  </w:p>
  <w:p w14:paraId="2177E372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Tel. 061 482 09 00</w:t>
    </w:r>
  </w:p>
  <w:p w14:paraId="0F5D41B1" w14:textId="77777777" w:rsidR="00C44387" w:rsidRPr="00AC3DF3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hyperlink r:id="rId2" w:history="1">
      <w:r w:rsidRPr="00AC3DF3">
        <w:rPr>
          <w:rStyle w:val="Hyperlink"/>
          <w:rFonts w:ascii="Arial Narrow" w:hAnsi="Arial Narrow" w:cs="Arial"/>
          <w:color w:val="000000" w:themeColor="text1"/>
          <w:u w:val="none"/>
        </w:rPr>
        <w:t>www.blackstars.ch</w:t>
      </w:r>
    </w:hyperlink>
  </w:p>
  <w:p w14:paraId="07ADDC66" w14:textId="77777777" w:rsidR="00A60B5C" w:rsidRDefault="00A60B5C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E-Mail</w:t>
    </w:r>
    <w:r w:rsidRPr="00A60B5C">
      <w:rPr>
        <w:rFonts w:ascii="Arial Narrow" w:hAnsi="Arial Narrow" w:cs="Arial"/>
      </w:rPr>
      <w:t xml:space="preserve">: </w:t>
    </w:r>
    <w:hyperlink r:id="rId3" w:history="1">
      <w:r w:rsidRPr="00A60B5C">
        <w:rPr>
          <w:rStyle w:val="Hyperlink"/>
          <w:rFonts w:ascii="Arial Narrow" w:hAnsi="Arial Narrow" w:cs="Arial"/>
          <w:color w:val="auto"/>
          <w:u w:val="none"/>
        </w:rPr>
        <w:t>info@blackstars.ch</w:t>
      </w:r>
    </w:hyperlink>
  </w:p>
  <w:p w14:paraId="33ECF844" w14:textId="77777777" w:rsidR="00C44387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SFV-Nr. 3109</w:t>
    </w:r>
  </w:p>
  <w:p w14:paraId="24FD1FEC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Raiffeisenbank Allschwil</w:t>
    </w:r>
  </w:p>
  <w:p w14:paraId="1DBE64B2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IBAN: CH</w:t>
    </w:r>
    <w:r w:rsidR="00926802">
      <w:rPr>
        <w:rFonts w:ascii="Arial Narrow" w:hAnsi="Arial Narrow" w:cs="Arial"/>
        <w:color w:val="000000" w:themeColor="text1"/>
      </w:rPr>
      <w:t>25</w:t>
    </w:r>
    <w:r>
      <w:rPr>
        <w:rFonts w:ascii="Arial Narrow" w:hAnsi="Arial Narrow" w:cs="Arial"/>
        <w:color w:val="000000" w:themeColor="text1"/>
      </w:rPr>
      <w:t xml:space="preserve"> 80</w:t>
    </w:r>
    <w:r w:rsidR="00926802">
      <w:rPr>
        <w:rFonts w:ascii="Arial Narrow" w:hAnsi="Arial Narrow" w:cs="Arial"/>
        <w:color w:val="000000" w:themeColor="text1"/>
      </w:rPr>
      <w:t>80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8005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7485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6953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3</w:t>
    </w:r>
  </w:p>
  <w:p w14:paraId="2C29D0D7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80091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4A259E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61EF97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1E64C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D14A41E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00112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1680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6E5FA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5C91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D0C947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163C38"/>
    <w:multiLevelType w:val="hybridMultilevel"/>
    <w:tmpl w:val="1EBC7B5C"/>
    <w:lvl w:ilvl="0" w:tplc="E43A4A5E">
      <w:start w:val="1"/>
      <w:numFmt w:val="decimal"/>
      <w:lvlText w:val="%1."/>
      <w:lvlJc w:val="left"/>
      <w:pPr>
        <w:tabs>
          <w:tab w:val="num" w:pos="1068"/>
        </w:tabs>
        <w:ind w:left="1068" w:hanging="708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2" w:tplc="0407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8E04DF"/>
    <w:multiLevelType w:val="hybridMultilevel"/>
    <w:tmpl w:val="33E2DE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716D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4A05473"/>
    <w:multiLevelType w:val="hybridMultilevel"/>
    <w:tmpl w:val="1A98B3A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66198"/>
    <w:multiLevelType w:val="hybridMultilevel"/>
    <w:tmpl w:val="A63CDEE4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B2B40A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6406025E"/>
    <w:multiLevelType w:val="hybridMultilevel"/>
    <w:tmpl w:val="E940C67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E075A4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8" w15:restartNumberingAfterBreak="0">
    <w:nsid w:val="7CA64918"/>
    <w:multiLevelType w:val="hybridMultilevel"/>
    <w:tmpl w:val="C59C66A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2845237">
    <w:abstractNumId w:val="17"/>
  </w:num>
  <w:num w:numId="2" w16cid:durableId="1883908311">
    <w:abstractNumId w:val="15"/>
  </w:num>
  <w:num w:numId="3" w16cid:durableId="1980113359">
    <w:abstractNumId w:val="12"/>
  </w:num>
  <w:num w:numId="4" w16cid:durableId="387729444">
    <w:abstractNumId w:val="9"/>
  </w:num>
  <w:num w:numId="5" w16cid:durableId="447701511">
    <w:abstractNumId w:val="7"/>
  </w:num>
  <w:num w:numId="6" w16cid:durableId="267739238">
    <w:abstractNumId w:val="6"/>
  </w:num>
  <w:num w:numId="7" w16cid:durableId="988484537">
    <w:abstractNumId w:val="5"/>
  </w:num>
  <w:num w:numId="8" w16cid:durableId="202407859">
    <w:abstractNumId w:val="4"/>
  </w:num>
  <w:num w:numId="9" w16cid:durableId="97726134">
    <w:abstractNumId w:val="8"/>
  </w:num>
  <w:num w:numId="10" w16cid:durableId="2057467271">
    <w:abstractNumId w:val="3"/>
  </w:num>
  <w:num w:numId="11" w16cid:durableId="1047993977">
    <w:abstractNumId w:val="2"/>
  </w:num>
  <w:num w:numId="12" w16cid:durableId="2057193820">
    <w:abstractNumId w:val="1"/>
  </w:num>
  <w:num w:numId="13" w16cid:durableId="1829126555">
    <w:abstractNumId w:val="0"/>
  </w:num>
  <w:num w:numId="14" w16cid:durableId="1724714053">
    <w:abstractNumId w:val="13"/>
  </w:num>
  <w:num w:numId="15" w16cid:durableId="350882227">
    <w:abstractNumId w:val="18"/>
  </w:num>
  <w:num w:numId="16" w16cid:durableId="1995721698">
    <w:abstractNumId w:val="14"/>
  </w:num>
  <w:num w:numId="17" w16cid:durableId="2068601463">
    <w:abstractNumId w:val="10"/>
  </w:num>
  <w:num w:numId="18" w16cid:durableId="533539733">
    <w:abstractNumId w:val="11"/>
  </w:num>
  <w:num w:numId="19" w16cid:durableId="6762696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2CA9"/>
    <w:rsid w:val="000150CF"/>
    <w:rsid w:val="00021813"/>
    <w:rsid w:val="00027725"/>
    <w:rsid w:val="00030588"/>
    <w:rsid w:val="00032F4F"/>
    <w:rsid w:val="00033549"/>
    <w:rsid w:val="000528B2"/>
    <w:rsid w:val="00055F63"/>
    <w:rsid w:val="000B150B"/>
    <w:rsid w:val="000B310D"/>
    <w:rsid w:val="000B7892"/>
    <w:rsid w:val="000F3493"/>
    <w:rsid w:val="000F3DE6"/>
    <w:rsid w:val="000F70C7"/>
    <w:rsid w:val="00123562"/>
    <w:rsid w:val="001245DE"/>
    <w:rsid w:val="00137A85"/>
    <w:rsid w:val="001639EE"/>
    <w:rsid w:val="0016463B"/>
    <w:rsid w:val="001A0184"/>
    <w:rsid w:val="001A2140"/>
    <w:rsid w:val="001C02D9"/>
    <w:rsid w:val="001C5278"/>
    <w:rsid w:val="001D3BD9"/>
    <w:rsid w:val="001E09D4"/>
    <w:rsid w:val="001E1343"/>
    <w:rsid w:val="00205282"/>
    <w:rsid w:val="00217578"/>
    <w:rsid w:val="00226915"/>
    <w:rsid w:val="00236505"/>
    <w:rsid w:val="002465EA"/>
    <w:rsid w:val="0025063B"/>
    <w:rsid w:val="00251097"/>
    <w:rsid w:val="002512EA"/>
    <w:rsid w:val="00267402"/>
    <w:rsid w:val="002771D6"/>
    <w:rsid w:val="00286FB3"/>
    <w:rsid w:val="002A6B1C"/>
    <w:rsid w:val="002A7802"/>
    <w:rsid w:val="002B22D4"/>
    <w:rsid w:val="002B6E5B"/>
    <w:rsid w:val="002C7194"/>
    <w:rsid w:val="00336BEE"/>
    <w:rsid w:val="00346F87"/>
    <w:rsid w:val="0038185C"/>
    <w:rsid w:val="0039038C"/>
    <w:rsid w:val="003919BC"/>
    <w:rsid w:val="003B35BD"/>
    <w:rsid w:val="003B6C40"/>
    <w:rsid w:val="003C178D"/>
    <w:rsid w:val="003C3DD7"/>
    <w:rsid w:val="003C4E91"/>
    <w:rsid w:val="003D248D"/>
    <w:rsid w:val="003D737F"/>
    <w:rsid w:val="003E583A"/>
    <w:rsid w:val="003E615F"/>
    <w:rsid w:val="003F0BFD"/>
    <w:rsid w:val="00403861"/>
    <w:rsid w:val="004042F1"/>
    <w:rsid w:val="0041473B"/>
    <w:rsid w:val="00423AAB"/>
    <w:rsid w:val="004259BA"/>
    <w:rsid w:val="00442C64"/>
    <w:rsid w:val="00465E29"/>
    <w:rsid w:val="004707C3"/>
    <w:rsid w:val="0047628F"/>
    <w:rsid w:val="00493CF0"/>
    <w:rsid w:val="00496D92"/>
    <w:rsid w:val="004A2B58"/>
    <w:rsid w:val="004A4E8D"/>
    <w:rsid w:val="004E6A99"/>
    <w:rsid w:val="004F05B6"/>
    <w:rsid w:val="004F5C3D"/>
    <w:rsid w:val="005047D1"/>
    <w:rsid w:val="00515896"/>
    <w:rsid w:val="005400D1"/>
    <w:rsid w:val="005411B0"/>
    <w:rsid w:val="00542730"/>
    <w:rsid w:val="00560D79"/>
    <w:rsid w:val="00561791"/>
    <w:rsid w:val="005679CF"/>
    <w:rsid w:val="005736FC"/>
    <w:rsid w:val="00591019"/>
    <w:rsid w:val="00592508"/>
    <w:rsid w:val="00597032"/>
    <w:rsid w:val="005B381B"/>
    <w:rsid w:val="005C5E12"/>
    <w:rsid w:val="005E4CAB"/>
    <w:rsid w:val="005E7176"/>
    <w:rsid w:val="00600EF3"/>
    <w:rsid w:val="00602A5A"/>
    <w:rsid w:val="00605453"/>
    <w:rsid w:val="00615C6A"/>
    <w:rsid w:val="00642E78"/>
    <w:rsid w:val="00651DA5"/>
    <w:rsid w:val="00664097"/>
    <w:rsid w:val="00667509"/>
    <w:rsid w:val="0067170B"/>
    <w:rsid w:val="0068013B"/>
    <w:rsid w:val="00681BF8"/>
    <w:rsid w:val="00681D13"/>
    <w:rsid w:val="00686E0D"/>
    <w:rsid w:val="00691933"/>
    <w:rsid w:val="00692B87"/>
    <w:rsid w:val="006A21E9"/>
    <w:rsid w:val="006A331B"/>
    <w:rsid w:val="006B6A6C"/>
    <w:rsid w:val="006C0D8E"/>
    <w:rsid w:val="006D0DC5"/>
    <w:rsid w:val="006D3960"/>
    <w:rsid w:val="006E285B"/>
    <w:rsid w:val="006E706E"/>
    <w:rsid w:val="006F4597"/>
    <w:rsid w:val="00707C6C"/>
    <w:rsid w:val="007325D4"/>
    <w:rsid w:val="00737D1D"/>
    <w:rsid w:val="00751404"/>
    <w:rsid w:val="0075257B"/>
    <w:rsid w:val="00761DE1"/>
    <w:rsid w:val="007664D8"/>
    <w:rsid w:val="00791B43"/>
    <w:rsid w:val="007C1B3F"/>
    <w:rsid w:val="007C2AAA"/>
    <w:rsid w:val="007C603B"/>
    <w:rsid w:val="007C77EB"/>
    <w:rsid w:val="007D4744"/>
    <w:rsid w:val="007E1C7B"/>
    <w:rsid w:val="007F4627"/>
    <w:rsid w:val="007F717A"/>
    <w:rsid w:val="00803156"/>
    <w:rsid w:val="008176CF"/>
    <w:rsid w:val="0083031C"/>
    <w:rsid w:val="00844A70"/>
    <w:rsid w:val="00844BF0"/>
    <w:rsid w:val="00851186"/>
    <w:rsid w:val="00863B9B"/>
    <w:rsid w:val="00881FB5"/>
    <w:rsid w:val="00883602"/>
    <w:rsid w:val="00891238"/>
    <w:rsid w:val="0089613F"/>
    <w:rsid w:val="008B1E95"/>
    <w:rsid w:val="008D5BF2"/>
    <w:rsid w:val="008E0CD5"/>
    <w:rsid w:val="00903937"/>
    <w:rsid w:val="0091035C"/>
    <w:rsid w:val="009256B8"/>
    <w:rsid w:val="00926802"/>
    <w:rsid w:val="00961D39"/>
    <w:rsid w:val="009A7419"/>
    <w:rsid w:val="009B2AF7"/>
    <w:rsid w:val="009C5C63"/>
    <w:rsid w:val="009D5993"/>
    <w:rsid w:val="009F5384"/>
    <w:rsid w:val="00A31A8C"/>
    <w:rsid w:val="00A37CA6"/>
    <w:rsid w:val="00A4072C"/>
    <w:rsid w:val="00A4200E"/>
    <w:rsid w:val="00A45BCE"/>
    <w:rsid w:val="00A538C2"/>
    <w:rsid w:val="00A53CD4"/>
    <w:rsid w:val="00A5796F"/>
    <w:rsid w:val="00A60B5C"/>
    <w:rsid w:val="00A6400F"/>
    <w:rsid w:val="00A72A3B"/>
    <w:rsid w:val="00AA166B"/>
    <w:rsid w:val="00AA21D2"/>
    <w:rsid w:val="00AC1B75"/>
    <w:rsid w:val="00AC3DF3"/>
    <w:rsid w:val="00AD0F3A"/>
    <w:rsid w:val="00AE165F"/>
    <w:rsid w:val="00B06E1F"/>
    <w:rsid w:val="00B156CA"/>
    <w:rsid w:val="00B2656A"/>
    <w:rsid w:val="00B42C6B"/>
    <w:rsid w:val="00B60E2F"/>
    <w:rsid w:val="00B7094B"/>
    <w:rsid w:val="00B831D1"/>
    <w:rsid w:val="00B838C4"/>
    <w:rsid w:val="00B86349"/>
    <w:rsid w:val="00B868BD"/>
    <w:rsid w:val="00B87686"/>
    <w:rsid w:val="00B90EE4"/>
    <w:rsid w:val="00B97843"/>
    <w:rsid w:val="00BA2837"/>
    <w:rsid w:val="00BA6613"/>
    <w:rsid w:val="00BB1722"/>
    <w:rsid w:val="00BD0929"/>
    <w:rsid w:val="00BE2522"/>
    <w:rsid w:val="00BE3EEC"/>
    <w:rsid w:val="00BE5981"/>
    <w:rsid w:val="00BF7361"/>
    <w:rsid w:val="00C4137B"/>
    <w:rsid w:val="00C44387"/>
    <w:rsid w:val="00C52708"/>
    <w:rsid w:val="00C53FB3"/>
    <w:rsid w:val="00C66DE8"/>
    <w:rsid w:val="00C851EC"/>
    <w:rsid w:val="00C86FEE"/>
    <w:rsid w:val="00CA4BC3"/>
    <w:rsid w:val="00CA699E"/>
    <w:rsid w:val="00CB24A7"/>
    <w:rsid w:val="00CD1F0D"/>
    <w:rsid w:val="00CD3414"/>
    <w:rsid w:val="00CD7869"/>
    <w:rsid w:val="00CF3D1E"/>
    <w:rsid w:val="00D1363B"/>
    <w:rsid w:val="00D15FB1"/>
    <w:rsid w:val="00D37088"/>
    <w:rsid w:val="00D4491B"/>
    <w:rsid w:val="00D744CB"/>
    <w:rsid w:val="00D84058"/>
    <w:rsid w:val="00D84793"/>
    <w:rsid w:val="00D87CEF"/>
    <w:rsid w:val="00D91784"/>
    <w:rsid w:val="00DA0F30"/>
    <w:rsid w:val="00DD2727"/>
    <w:rsid w:val="00DE0C0D"/>
    <w:rsid w:val="00E00BE5"/>
    <w:rsid w:val="00E05DCF"/>
    <w:rsid w:val="00E22B2C"/>
    <w:rsid w:val="00E42A6E"/>
    <w:rsid w:val="00E54DC0"/>
    <w:rsid w:val="00E61115"/>
    <w:rsid w:val="00E6247A"/>
    <w:rsid w:val="00E77D27"/>
    <w:rsid w:val="00EA1CA1"/>
    <w:rsid w:val="00EA35C4"/>
    <w:rsid w:val="00EA432B"/>
    <w:rsid w:val="00EA71E7"/>
    <w:rsid w:val="00EB1F61"/>
    <w:rsid w:val="00EC0946"/>
    <w:rsid w:val="00EE5942"/>
    <w:rsid w:val="00EF0824"/>
    <w:rsid w:val="00F0033C"/>
    <w:rsid w:val="00F07561"/>
    <w:rsid w:val="00F10E3A"/>
    <w:rsid w:val="00F22CA9"/>
    <w:rsid w:val="00F30DD9"/>
    <w:rsid w:val="00F43617"/>
    <w:rsid w:val="00F4743A"/>
    <w:rsid w:val="00F87E11"/>
    <w:rsid w:val="00FA5558"/>
    <w:rsid w:val="00FA65D1"/>
    <w:rsid w:val="00FA71FC"/>
    <w:rsid w:val="00FC10EE"/>
    <w:rsid w:val="00FC19B9"/>
    <w:rsid w:val="00FD6424"/>
    <w:rsid w:val="00FE69AE"/>
    <w:rsid w:val="00FF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;"/>
  <w14:docId w14:val="03D3947D"/>
  <w15:docId w15:val="{0D99D186-2D3E-4624-996C-AB907821B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92B87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692B87"/>
    <w:pPr>
      <w:keepNext/>
      <w:tabs>
        <w:tab w:val="left" w:pos="5670"/>
      </w:tabs>
      <w:outlineLvl w:val="0"/>
    </w:pPr>
    <w:rPr>
      <w:rFonts w:ascii="Arial" w:hAnsi="Arial"/>
      <w:sz w:val="24"/>
      <w:lang w:val="de-CH"/>
    </w:rPr>
  </w:style>
  <w:style w:type="paragraph" w:styleId="berschrift2">
    <w:name w:val="heading 2"/>
    <w:basedOn w:val="Standard"/>
    <w:next w:val="Standard"/>
    <w:qFormat/>
    <w:rsid w:val="00692B87"/>
    <w:pPr>
      <w:keepNext/>
      <w:tabs>
        <w:tab w:val="left" w:pos="5670"/>
      </w:tabs>
      <w:outlineLvl w:val="1"/>
    </w:pPr>
    <w:rPr>
      <w:rFonts w:ascii="Arial" w:hAnsi="Arial"/>
      <w:sz w:val="24"/>
      <w:u w:val="single"/>
      <w:lang w:val="de-CH"/>
    </w:rPr>
  </w:style>
  <w:style w:type="paragraph" w:styleId="berschrift3">
    <w:name w:val="heading 3"/>
    <w:basedOn w:val="Standard"/>
    <w:next w:val="Standard"/>
    <w:qFormat/>
    <w:rsid w:val="00692B87"/>
    <w:pPr>
      <w:keepNext/>
      <w:outlineLvl w:val="2"/>
    </w:pPr>
  </w:style>
  <w:style w:type="paragraph" w:styleId="berschrift4">
    <w:name w:val="heading 4"/>
    <w:basedOn w:val="Standard"/>
    <w:next w:val="Standard"/>
    <w:qFormat/>
    <w:rsid w:val="00692B87"/>
    <w:pPr>
      <w:keepNext/>
      <w:outlineLvl w:val="3"/>
    </w:pPr>
    <w:rPr>
      <w:sz w:val="32"/>
    </w:rPr>
  </w:style>
  <w:style w:type="paragraph" w:styleId="berschrift5">
    <w:name w:val="heading 5"/>
    <w:basedOn w:val="Standard"/>
    <w:next w:val="Standard"/>
    <w:qFormat/>
    <w:rsid w:val="00692B87"/>
    <w:pPr>
      <w:keepNext/>
      <w:tabs>
        <w:tab w:val="left" w:pos="5670"/>
      </w:tabs>
      <w:outlineLvl w:val="4"/>
    </w:pPr>
    <w:rPr>
      <w:sz w:val="28"/>
    </w:rPr>
  </w:style>
  <w:style w:type="paragraph" w:styleId="berschrift6">
    <w:name w:val="heading 6"/>
    <w:basedOn w:val="Standard"/>
    <w:next w:val="Standard"/>
    <w:qFormat/>
    <w:rsid w:val="00692B87"/>
    <w:pPr>
      <w:keepNext/>
      <w:outlineLvl w:val="5"/>
    </w:pPr>
    <w:rPr>
      <w:b/>
      <w:sz w:val="28"/>
    </w:rPr>
  </w:style>
  <w:style w:type="paragraph" w:styleId="berschrift7">
    <w:name w:val="heading 7"/>
    <w:basedOn w:val="Standard"/>
    <w:next w:val="Standard"/>
    <w:qFormat/>
    <w:rsid w:val="00692B87"/>
    <w:pPr>
      <w:keepNext/>
      <w:tabs>
        <w:tab w:val="left" w:pos="4820"/>
      </w:tabs>
      <w:outlineLvl w:val="6"/>
    </w:pPr>
    <w:rPr>
      <w:rFonts w:ascii="Arial" w:hAnsi="Arial"/>
      <w:b/>
      <w:color w:val="000000"/>
    </w:rPr>
  </w:style>
  <w:style w:type="paragraph" w:styleId="berschrift8">
    <w:name w:val="heading 8"/>
    <w:basedOn w:val="Standard"/>
    <w:next w:val="Standard"/>
    <w:qFormat/>
    <w:rsid w:val="00692B87"/>
    <w:pPr>
      <w:keepNext/>
      <w:tabs>
        <w:tab w:val="left" w:pos="5103"/>
      </w:tabs>
      <w:outlineLvl w:val="7"/>
    </w:pPr>
    <w:rPr>
      <w:rFonts w:ascii="Arial" w:hAnsi="Arial"/>
      <w:b/>
      <w:sz w:val="24"/>
      <w:u w:val="single"/>
      <w:lang w:val="de-CH"/>
    </w:rPr>
  </w:style>
  <w:style w:type="paragraph" w:styleId="berschrift9">
    <w:name w:val="heading 9"/>
    <w:basedOn w:val="Standard"/>
    <w:next w:val="Standard"/>
    <w:qFormat/>
    <w:rsid w:val="00692B8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92B8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92B87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692B87"/>
    <w:rPr>
      <w:sz w:val="28"/>
    </w:rPr>
  </w:style>
  <w:style w:type="paragraph" w:styleId="Textkrper2">
    <w:name w:val="Body Text 2"/>
    <w:basedOn w:val="Standard"/>
    <w:rsid w:val="00692B87"/>
    <w:rPr>
      <w:rFonts w:ascii="Arial" w:hAnsi="Arial"/>
      <w:color w:val="C0C0C0"/>
    </w:rPr>
  </w:style>
  <w:style w:type="paragraph" w:styleId="Textkrper3">
    <w:name w:val="Body Text 3"/>
    <w:basedOn w:val="Standard"/>
    <w:rsid w:val="00692B87"/>
    <w:rPr>
      <w:rFonts w:ascii="Arial" w:hAnsi="Arial"/>
      <w:b/>
      <w:color w:val="C0C0C0"/>
    </w:rPr>
  </w:style>
  <w:style w:type="paragraph" w:styleId="Abbildungsverzeichnis">
    <w:name w:val="table of figures"/>
    <w:basedOn w:val="Standard"/>
    <w:next w:val="Standard"/>
    <w:semiHidden/>
    <w:rsid w:val="00692B87"/>
    <w:pPr>
      <w:ind w:left="400" w:hanging="400"/>
    </w:pPr>
  </w:style>
  <w:style w:type="paragraph" w:styleId="Anrede">
    <w:name w:val="Salutation"/>
    <w:basedOn w:val="Standard"/>
    <w:next w:val="Standard"/>
    <w:rsid w:val="00692B87"/>
  </w:style>
  <w:style w:type="paragraph" w:styleId="Aufzhlungszeichen">
    <w:name w:val="List Bullet"/>
    <w:basedOn w:val="Standard"/>
    <w:autoRedefine/>
    <w:rsid w:val="00692B87"/>
    <w:pPr>
      <w:numPr>
        <w:numId w:val="4"/>
      </w:numPr>
    </w:pPr>
  </w:style>
  <w:style w:type="paragraph" w:styleId="Aufzhlungszeichen2">
    <w:name w:val="List Bullet 2"/>
    <w:basedOn w:val="Standard"/>
    <w:autoRedefine/>
    <w:rsid w:val="00692B87"/>
    <w:pPr>
      <w:numPr>
        <w:numId w:val="5"/>
      </w:numPr>
    </w:pPr>
  </w:style>
  <w:style w:type="paragraph" w:styleId="Aufzhlungszeichen3">
    <w:name w:val="List Bullet 3"/>
    <w:basedOn w:val="Standard"/>
    <w:autoRedefine/>
    <w:rsid w:val="00692B87"/>
    <w:pPr>
      <w:numPr>
        <w:numId w:val="6"/>
      </w:numPr>
    </w:pPr>
  </w:style>
  <w:style w:type="paragraph" w:styleId="Aufzhlungszeichen4">
    <w:name w:val="List Bullet 4"/>
    <w:basedOn w:val="Standard"/>
    <w:autoRedefine/>
    <w:rsid w:val="00692B87"/>
    <w:pPr>
      <w:numPr>
        <w:numId w:val="7"/>
      </w:numPr>
    </w:pPr>
  </w:style>
  <w:style w:type="paragraph" w:styleId="Aufzhlungszeichen5">
    <w:name w:val="List Bullet 5"/>
    <w:basedOn w:val="Standard"/>
    <w:autoRedefine/>
    <w:rsid w:val="00692B87"/>
    <w:pPr>
      <w:numPr>
        <w:numId w:val="8"/>
      </w:numPr>
    </w:pPr>
  </w:style>
  <w:style w:type="paragraph" w:styleId="Beschriftung">
    <w:name w:val="caption"/>
    <w:basedOn w:val="Standard"/>
    <w:next w:val="Standard"/>
    <w:qFormat/>
    <w:rsid w:val="00692B87"/>
    <w:pPr>
      <w:spacing w:before="120" w:after="120"/>
    </w:pPr>
    <w:rPr>
      <w:b/>
      <w:bCs/>
    </w:rPr>
  </w:style>
  <w:style w:type="paragraph" w:styleId="Blocktext">
    <w:name w:val="Block Text"/>
    <w:basedOn w:val="Standard"/>
    <w:rsid w:val="00692B87"/>
    <w:pPr>
      <w:spacing w:after="120"/>
      <w:ind w:left="1440" w:right="1440"/>
    </w:pPr>
  </w:style>
  <w:style w:type="paragraph" w:styleId="Datum">
    <w:name w:val="Date"/>
    <w:basedOn w:val="Standard"/>
    <w:next w:val="Standard"/>
    <w:rsid w:val="00692B87"/>
  </w:style>
  <w:style w:type="paragraph" w:styleId="Dokumentstruktur">
    <w:name w:val="Document Map"/>
    <w:basedOn w:val="Standard"/>
    <w:semiHidden/>
    <w:rsid w:val="00692B87"/>
    <w:pPr>
      <w:shd w:val="clear" w:color="auto" w:fill="000080"/>
    </w:pPr>
    <w:rPr>
      <w:rFonts w:ascii="Tahoma" w:hAnsi="Tahoma" w:cs="Tahoma"/>
    </w:rPr>
  </w:style>
  <w:style w:type="paragraph" w:styleId="E-Mail-Signatur">
    <w:name w:val="E-mail Signature"/>
    <w:basedOn w:val="Standard"/>
    <w:rsid w:val="00692B87"/>
  </w:style>
  <w:style w:type="paragraph" w:styleId="Endnotentext">
    <w:name w:val="endnote text"/>
    <w:basedOn w:val="Standard"/>
    <w:semiHidden/>
    <w:rsid w:val="00692B87"/>
  </w:style>
  <w:style w:type="paragraph" w:styleId="Fu-Endnotenberschrift">
    <w:name w:val="Note Heading"/>
    <w:basedOn w:val="Standard"/>
    <w:next w:val="Standard"/>
    <w:rsid w:val="00692B87"/>
  </w:style>
  <w:style w:type="paragraph" w:styleId="Funotentext">
    <w:name w:val="footnote text"/>
    <w:basedOn w:val="Standard"/>
    <w:semiHidden/>
    <w:rsid w:val="00692B87"/>
  </w:style>
  <w:style w:type="paragraph" w:styleId="Gruformel">
    <w:name w:val="Closing"/>
    <w:basedOn w:val="Standard"/>
    <w:rsid w:val="00692B87"/>
    <w:pPr>
      <w:ind w:left="4252"/>
    </w:pPr>
  </w:style>
  <w:style w:type="paragraph" w:styleId="HTMLAdresse">
    <w:name w:val="HTML Address"/>
    <w:basedOn w:val="Standard"/>
    <w:rsid w:val="00692B87"/>
    <w:rPr>
      <w:i/>
      <w:iCs/>
    </w:rPr>
  </w:style>
  <w:style w:type="paragraph" w:styleId="HTMLVorformatiert">
    <w:name w:val="HTML Preformatted"/>
    <w:basedOn w:val="Standard"/>
    <w:rsid w:val="00692B87"/>
    <w:rPr>
      <w:rFonts w:ascii="Courier New" w:hAnsi="Courier New" w:cs="Courier New"/>
    </w:rPr>
  </w:style>
  <w:style w:type="paragraph" w:styleId="Index1">
    <w:name w:val="index 1"/>
    <w:basedOn w:val="Standard"/>
    <w:next w:val="Standard"/>
    <w:autoRedefine/>
    <w:semiHidden/>
    <w:rsid w:val="00692B87"/>
    <w:pPr>
      <w:ind w:left="200" w:hanging="200"/>
    </w:pPr>
  </w:style>
  <w:style w:type="paragraph" w:styleId="Index2">
    <w:name w:val="index 2"/>
    <w:basedOn w:val="Standard"/>
    <w:next w:val="Standard"/>
    <w:autoRedefine/>
    <w:semiHidden/>
    <w:rsid w:val="00692B87"/>
    <w:pPr>
      <w:ind w:left="400" w:hanging="200"/>
    </w:pPr>
  </w:style>
  <w:style w:type="paragraph" w:styleId="Index3">
    <w:name w:val="index 3"/>
    <w:basedOn w:val="Standard"/>
    <w:next w:val="Standard"/>
    <w:autoRedefine/>
    <w:semiHidden/>
    <w:rsid w:val="00692B87"/>
    <w:pPr>
      <w:ind w:left="600" w:hanging="200"/>
    </w:pPr>
  </w:style>
  <w:style w:type="paragraph" w:styleId="Index4">
    <w:name w:val="index 4"/>
    <w:basedOn w:val="Standard"/>
    <w:next w:val="Standard"/>
    <w:autoRedefine/>
    <w:semiHidden/>
    <w:rsid w:val="00692B87"/>
    <w:pPr>
      <w:ind w:left="800" w:hanging="200"/>
    </w:pPr>
  </w:style>
  <w:style w:type="paragraph" w:styleId="Index5">
    <w:name w:val="index 5"/>
    <w:basedOn w:val="Standard"/>
    <w:next w:val="Standard"/>
    <w:autoRedefine/>
    <w:semiHidden/>
    <w:rsid w:val="00692B87"/>
    <w:pPr>
      <w:ind w:left="1000" w:hanging="200"/>
    </w:pPr>
  </w:style>
  <w:style w:type="paragraph" w:styleId="Index6">
    <w:name w:val="index 6"/>
    <w:basedOn w:val="Standard"/>
    <w:next w:val="Standard"/>
    <w:autoRedefine/>
    <w:semiHidden/>
    <w:rsid w:val="00692B87"/>
    <w:pPr>
      <w:ind w:left="1200" w:hanging="200"/>
    </w:pPr>
  </w:style>
  <w:style w:type="paragraph" w:styleId="Index7">
    <w:name w:val="index 7"/>
    <w:basedOn w:val="Standard"/>
    <w:next w:val="Standard"/>
    <w:autoRedefine/>
    <w:semiHidden/>
    <w:rsid w:val="00692B87"/>
    <w:pPr>
      <w:ind w:left="1400" w:hanging="200"/>
    </w:pPr>
  </w:style>
  <w:style w:type="paragraph" w:styleId="Index8">
    <w:name w:val="index 8"/>
    <w:basedOn w:val="Standard"/>
    <w:next w:val="Standard"/>
    <w:autoRedefine/>
    <w:semiHidden/>
    <w:rsid w:val="00692B87"/>
    <w:pPr>
      <w:ind w:left="1600" w:hanging="200"/>
    </w:pPr>
  </w:style>
  <w:style w:type="paragraph" w:styleId="Index9">
    <w:name w:val="index 9"/>
    <w:basedOn w:val="Standard"/>
    <w:next w:val="Standard"/>
    <w:autoRedefine/>
    <w:semiHidden/>
    <w:rsid w:val="00692B87"/>
    <w:pPr>
      <w:ind w:left="1800" w:hanging="200"/>
    </w:pPr>
  </w:style>
  <w:style w:type="paragraph" w:styleId="Indexberschrift">
    <w:name w:val="index heading"/>
    <w:basedOn w:val="Standard"/>
    <w:next w:val="Index1"/>
    <w:semiHidden/>
    <w:rsid w:val="00692B87"/>
    <w:rPr>
      <w:rFonts w:ascii="Arial" w:hAnsi="Arial" w:cs="Arial"/>
      <w:b/>
      <w:bCs/>
    </w:rPr>
  </w:style>
  <w:style w:type="paragraph" w:styleId="Kommentartext">
    <w:name w:val="annotation text"/>
    <w:basedOn w:val="Standard"/>
    <w:semiHidden/>
    <w:rsid w:val="00692B87"/>
  </w:style>
  <w:style w:type="paragraph" w:styleId="Liste">
    <w:name w:val="List"/>
    <w:basedOn w:val="Standard"/>
    <w:rsid w:val="00692B87"/>
    <w:pPr>
      <w:ind w:left="283" w:hanging="283"/>
    </w:pPr>
  </w:style>
  <w:style w:type="paragraph" w:styleId="Liste2">
    <w:name w:val="List 2"/>
    <w:basedOn w:val="Standard"/>
    <w:rsid w:val="00692B87"/>
    <w:pPr>
      <w:ind w:left="566" w:hanging="283"/>
    </w:pPr>
  </w:style>
  <w:style w:type="paragraph" w:styleId="Liste3">
    <w:name w:val="List 3"/>
    <w:basedOn w:val="Standard"/>
    <w:rsid w:val="00692B87"/>
    <w:pPr>
      <w:ind w:left="849" w:hanging="283"/>
    </w:pPr>
  </w:style>
  <w:style w:type="paragraph" w:styleId="Liste4">
    <w:name w:val="List 4"/>
    <w:basedOn w:val="Standard"/>
    <w:rsid w:val="00692B87"/>
    <w:pPr>
      <w:ind w:left="1132" w:hanging="283"/>
    </w:pPr>
  </w:style>
  <w:style w:type="paragraph" w:styleId="Liste5">
    <w:name w:val="List 5"/>
    <w:basedOn w:val="Standard"/>
    <w:rsid w:val="00692B87"/>
    <w:pPr>
      <w:ind w:left="1415" w:hanging="283"/>
    </w:pPr>
  </w:style>
  <w:style w:type="paragraph" w:styleId="Listenfortsetzung">
    <w:name w:val="List Continue"/>
    <w:basedOn w:val="Standard"/>
    <w:rsid w:val="00692B87"/>
    <w:pPr>
      <w:spacing w:after="120"/>
      <w:ind w:left="283"/>
    </w:pPr>
  </w:style>
  <w:style w:type="paragraph" w:styleId="Listenfortsetzung2">
    <w:name w:val="List Continue 2"/>
    <w:basedOn w:val="Standard"/>
    <w:rsid w:val="00692B87"/>
    <w:pPr>
      <w:spacing w:after="120"/>
      <w:ind w:left="566"/>
    </w:pPr>
  </w:style>
  <w:style w:type="paragraph" w:styleId="Listenfortsetzung3">
    <w:name w:val="List Continue 3"/>
    <w:basedOn w:val="Standard"/>
    <w:rsid w:val="00692B87"/>
    <w:pPr>
      <w:spacing w:after="120"/>
      <w:ind w:left="849"/>
    </w:pPr>
  </w:style>
  <w:style w:type="paragraph" w:styleId="Listenfortsetzung4">
    <w:name w:val="List Continue 4"/>
    <w:basedOn w:val="Standard"/>
    <w:rsid w:val="00692B87"/>
    <w:pPr>
      <w:spacing w:after="120"/>
      <w:ind w:left="1132"/>
    </w:pPr>
  </w:style>
  <w:style w:type="paragraph" w:styleId="Listenfortsetzung5">
    <w:name w:val="List Continue 5"/>
    <w:basedOn w:val="Standard"/>
    <w:rsid w:val="00692B87"/>
    <w:pPr>
      <w:spacing w:after="120"/>
      <w:ind w:left="1415"/>
    </w:pPr>
  </w:style>
  <w:style w:type="paragraph" w:styleId="Listennummer">
    <w:name w:val="List Number"/>
    <w:basedOn w:val="Standard"/>
    <w:rsid w:val="00692B87"/>
    <w:pPr>
      <w:numPr>
        <w:numId w:val="9"/>
      </w:numPr>
    </w:pPr>
  </w:style>
  <w:style w:type="paragraph" w:styleId="Listennummer2">
    <w:name w:val="List Number 2"/>
    <w:basedOn w:val="Standard"/>
    <w:rsid w:val="00692B87"/>
    <w:pPr>
      <w:numPr>
        <w:numId w:val="10"/>
      </w:numPr>
    </w:pPr>
  </w:style>
  <w:style w:type="paragraph" w:styleId="Listennummer3">
    <w:name w:val="List Number 3"/>
    <w:basedOn w:val="Standard"/>
    <w:rsid w:val="00692B87"/>
    <w:pPr>
      <w:numPr>
        <w:numId w:val="11"/>
      </w:numPr>
    </w:pPr>
  </w:style>
  <w:style w:type="paragraph" w:styleId="Listennummer4">
    <w:name w:val="List Number 4"/>
    <w:basedOn w:val="Standard"/>
    <w:rsid w:val="00692B87"/>
    <w:pPr>
      <w:numPr>
        <w:numId w:val="12"/>
      </w:numPr>
    </w:pPr>
  </w:style>
  <w:style w:type="paragraph" w:styleId="Listennummer5">
    <w:name w:val="List Number 5"/>
    <w:basedOn w:val="Standard"/>
    <w:rsid w:val="00692B87"/>
    <w:pPr>
      <w:numPr>
        <w:numId w:val="13"/>
      </w:numPr>
    </w:pPr>
  </w:style>
  <w:style w:type="paragraph" w:styleId="Makrotext">
    <w:name w:val="macro"/>
    <w:semiHidden/>
    <w:rsid w:val="00692B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de-DE" w:eastAsia="de-DE"/>
    </w:rPr>
  </w:style>
  <w:style w:type="paragraph" w:styleId="Nachrichtenkopf">
    <w:name w:val="Message Header"/>
    <w:basedOn w:val="Standard"/>
    <w:rsid w:val="00692B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urText">
    <w:name w:val="Plain Text"/>
    <w:basedOn w:val="Standard"/>
    <w:rsid w:val="00692B87"/>
    <w:rPr>
      <w:rFonts w:ascii="Courier New" w:hAnsi="Courier New" w:cs="Courier New"/>
    </w:rPr>
  </w:style>
  <w:style w:type="paragraph" w:styleId="Rechtsgrundlagenverzeichnis">
    <w:name w:val="table of authorities"/>
    <w:basedOn w:val="Standard"/>
    <w:next w:val="Standard"/>
    <w:semiHidden/>
    <w:rsid w:val="00692B87"/>
    <w:pPr>
      <w:ind w:left="200" w:hanging="200"/>
    </w:pPr>
  </w:style>
  <w:style w:type="paragraph" w:styleId="RGV-berschrift">
    <w:name w:val="toa heading"/>
    <w:basedOn w:val="Standard"/>
    <w:next w:val="Standard"/>
    <w:semiHidden/>
    <w:rsid w:val="00692B87"/>
    <w:pPr>
      <w:spacing w:before="120"/>
    </w:pPr>
    <w:rPr>
      <w:rFonts w:ascii="Arial" w:hAnsi="Arial" w:cs="Arial"/>
      <w:b/>
      <w:bCs/>
      <w:sz w:val="24"/>
      <w:szCs w:val="24"/>
    </w:rPr>
  </w:style>
  <w:style w:type="paragraph" w:styleId="StandardWeb">
    <w:name w:val="Normal (Web)"/>
    <w:basedOn w:val="Standard"/>
    <w:rsid w:val="00692B87"/>
    <w:rPr>
      <w:sz w:val="24"/>
      <w:szCs w:val="24"/>
    </w:rPr>
  </w:style>
  <w:style w:type="paragraph" w:styleId="Standardeinzug">
    <w:name w:val="Normal Indent"/>
    <w:basedOn w:val="Standard"/>
    <w:rsid w:val="00692B87"/>
    <w:pPr>
      <w:ind w:left="708"/>
    </w:pPr>
  </w:style>
  <w:style w:type="paragraph" w:styleId="Textkrper-Zeileneinzug">
    <w:name w:val="Body Text Indent"/>
    <w:basedOn w:val="Standard"/>
    <w:rsid w:val="00692B87"/>
    <w:pPr>
      <w:spacing w:after="120"/>
      <w:ind w:left="283"/>
    </w:pPr>
  </w:style>
  <w:style w:type="paragraph" w:styleId="Textkrper-Einzug2">
    <w:name w:val="Body Text Indent 2"/>
    <w:basedOn w:val="Standard"/>
    <w:rsid w:val="00692B87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692B87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rsid w:val="00692B87"/>
    <w:pPr>
      <w:spacing w:after="120"/>
      <w:ind w:firstLine="210"/>
    </w:pPr>
    <w:rPr>
      <w:sz w:val="20"/>
    </w:rPr>
  </w:style>
  <w:style w:type="paragraph" w:styleId="Textkrper-Erstzeileneinzug2">
    <w:name w:val="Body Text First Indent 2"/>
    <w:basedOn w:val="Textkrper-Zeileneinzug"/>
    <w:rsid w:val="00692B87"/>
    <w:pPr>
      <w:ind w:firstLine="210"/>
    </w:pPr>
  </w:style>
  <w:style w:type="paragraph" w:styleId="Titel">
    <w:name w:val="Title"/>
    <w:basedOn w:val="Standard"/>
    <w:qFormat/>
    <w:rsid w:val="00692B87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sid w:val="00692B87"/>
    <w:rPr>
      <w:rFonts w:ascii="Arial" w:hAnsi="Arial" w:cs="Arial"/>
    </w:rPr>
  </w:style>
  <w:style w:type="paragraph" w:styleId="Umschlagadresse">
    <w:name w:val="envelope address"/>
    <w:basedOn w:val="Standard"/>
    <w:rsid w:val="00692B87"/>
    <w:pPr>
      <w:framePr w:w="4320" w:h="2160" w:hRule="exact" w:hSpace="141" w:wrap="auto" w:hAnchor="page" w:xAlign="center" w:yAlign="bottom"/>
      <w:ind w:left="1"/>
    </w:pPr>
    <w:rPr>
      <w:rFonts w:ascii="Arial" w:hAnsi="Arial" w:cs="Arial"/>
      <w:sz w:val="24"/>
      <w:szCs w:val="24"/>
    </w:rPr>
  </w:style>
  <w:style w:type="paragraph" w:styleId="Unterschrift">
    <w:name w:val="Signature"/>
    <w:basedOn w:val="Standard"/>
    <w:rsid w:val="00692B87"/>
    <w:pPr>
      <w:ind w:left="4252"/>
    </w:pPr>
  </w:style>
  <w:style w:type="paragraph" w:styleId="Untertitel">
    <w:name w:val="Subtitle"/>
    <w:basedOn w:val="Standard"/>
    <w:qFormat/>
    <w:rsid w:val="00692B87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Verzeichnis1">
    <w:name w:val="toc 1"/>
    <w:basedOn w:val="Standard"/>
    <w:next w:val="Standard"/>
    <w:autoRedefine/>
    <w:semiHidden/>
    <w:rsid w:val="00692B87"/>
  </w:style>
  <w:style w:type="paragraph" w:styleId="Verzeichnis2">
    <w:name w:val="toc 2"/>
    <w:basedOn w:val="Standard"/>
    <w:next w:val="Standard"/>
    <w:autoRedefine/>
    <w:semiHidden/>
    <w:rsid w:val="00692B87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692B87"/>
    <w:pPr>
      <w:ind w:left="400"/>
    </w:pPr>
  </w:style>
  <w:style w:type="paragraph" w:styleId="Verzeichnis4">
    <w:name w:val="toc 4"/>
    <w:basedOn w:val="Standard"/>
    <w:next w:val="Standard"/>
    <w:autoRedefine/>
    <w:semiHidden/>
    <w:rsid w:val="00692B87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692B87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692B87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692B87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692B87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692B87"/>
    <w:pPr>
      <w:ind w:left="1600"/>
    </w:pPr>
  </w:style>
  <w:style w:type="paragraph" w:styleId="Sprechblasentext">
    <w:name w:val="Balloon Text"/>
    <w:basedOn w:val="Standard"/>
    <w:semiHidden/>
    <w:rsid w:val="001A2140"/>
    <w:rPr>
      <w:rFonts w:ascii="Tahoma" w:hAnsi="Tahoma" w:cs="Tahoma"/>
      <w:sz w:val="16"/>
      <w:szCs w:val="16"/>
    </w:rPr>
  </w:style>
  <w:style w:type="character" w:styleId="Hyperlink">
    <w:name w:val="Hyperlink"/>
    <w:rsid w:val="0038185C"/>
    <w:rPr>
      <w:color w:val="0000FF"/>
      <w:u w:val="single"/>
    </w:rPr>
  </w:style>
  <w:style w:type="table" w:styleId="Tabellenraster">
    <w:name w:val="Table Grid"/>
    <w:basedOn w:val="NormaleTabelle"/>
    <w:rsid w:val="00236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33549"/>
    <w:pPr>
      <w:ind w:left="720"/>
      <w:contextualSpacing/>
    </w:pPr>
  </w:style>
  <w:style w:type="paragraph" w:styleId="KeinLeerraum">
    <w:name w:val="No Spacing"/>
    <w:uiPriority w:val="1"/>
    <w:qFormat/>
    <w:rsid w:val="00C44387"/>
    <w:rPr>
      <w:rFonts w:ascii="Verdana" w:eastAsiaTheme="minorHAnsi" w:hAnsi="Verdana"/>
      <w:spacing w:val="5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2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blackstars.ch" TargetMode="External"/><Relationship Id="rId2" Type="http://schemas.openxmlformats.org/officeDocument/2006/relationships/hyperlink" Target="http://www.blackstars.ch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clubDesk\Dokumente\Verein\interne%20Formulare\Briefvorlage_2014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AEC0C-FCC5-4FD8-B78D-CDED1EF7E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Briefvorlage_2014.dotx</Template>
  <TotalTime>0</TotalTime>
  <Pages>1</Pages>
  <Words>141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2</vt:lpstr>
    </vt:vector>
  </TitlesOfParts>
  <Company>DP Kreativkeller Basel GmbH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Supervisor</dc:creator>
  <cp:lastModifiedBy>Jitka Stohwasser</cp:lastModifiedBy>
  <cp:revision>5</cp:revision>
  <cp:lastPrinted>2026-07-17T13:58:00Z</cp:lastPrinted>
  <dcterms:created xsi:type="dcterms:W3CDTF">2026-07-07T20:23:00Z</dcterms:created>
  <dcterms:modified xsi:type="dcterms:W3CDTF">2026-07-17T13:58:00Z</dcterms:modified>
</cp:coreProperties>
</file>